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65E" w:rsidRDefault="00AF401B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165E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65E"/>
    <w:rsid w:val="0053165E"/>
    <w:rsid w:val="00AF4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DC8DE2-3B52-457A-9D75-04E1030A4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2D9D2B25.dotm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Brussels Airport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Ristitch</dc:creator>
  <cp:keywords/>
  <cp:lastModifiedBy>Marko Ristitch</cp:lastModifiedBy>
  <cp:revision>2</cp:revision>
  <dcterms:created xsi:type="dcterms:W3CDTF">2018-02-16T11:08:00Z</dcterms:created>
  <dcterms:modified xsi:type="dcterms:W3CDTF">2018-02-16T11:08:00Z</dcterms:modified>
</cp:coreProperties>
</file>